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44C" w:rsidRPr="00BE4A11" w:rsidRDefault="006C6E8C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Student’s Name</w:t>
      </w:r>
    </w:p>
    <w:p w:rsidR="00E614DD" w:rsidRPr="00BE4A11" w:rsidRDefault="006C6E8C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Professor’s Name</w:t>
      </w:r>
    </w:p>
    <w:p w:rsidR="00E614DD" w:rsidRPr="00BE4A11" w:rsidRDefault="006C6E8C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Course ID</w:t>
      </w:r>
    </w:p>
    <w:p w:rsidR="00E614DD" w:rsidRPr="00BE4A11" w:rsidRDefault="006C6E8C">
      <w:pPr>
        <w:pStyle w:val="NoSpacing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alias w:val="Date:"/>
          <w:tag w:val="Date:"/>
          <w:id w:val="518209038"/>
          <w:placeholder>
            <w:docPart w:val="8756C15D53214F6688B213D122D5C86B"/>
          </w:placeholder>
          <w:temporary/>
          <w:showingPlcHdr/>
        </w:sdtPr>
        <w:sdtEndPr/>
        <w:sdtContent>
          <w:r w:rsidR="00B13D1B" w:rsidRPr="00BE4A11">
            <w:rPr>
              <w:rFonts w:asciiTheme="majorHAnsi" w:hAnsiTheme="majorHAnsi" w:cstheme="majorHAnsi"/>
            </w:rPr>
            <w:t>Date</w:t>
          </w:r>
        </w:sdtContent>
      </w:sdt>
    </w:p>
    <w:p w:rsidR="00BE4A11" w:rsidRPr="00BE4A11" w:rsidRDefault="006C6E8C" w:rsidP="00BE4A11">
      <w:pPr>
        <w:pStyle w:val="NoSpacing"/>
        <w:jc w:val="center"/>
        <w:rPr>
          <w:rFonts w:asciiTheme="majorHAnsi" w:hAnsiTheme="majorHAnsi" w:cstheme="majorHAnsi"/>
        </w:rPr>
      </w:pPr>
      <w:r w:rsidRPr="00BE4A11">
        <w:rPr>
          <w:rFonts w:asciiTheme="majorHAnsi" w:hAnsiTheme="majorHAnsi" w:cstheme="majorHAnsi"/>
        </w:rPr>
        <w:t>Movement of Shampoo Through the Material Economy</w:t>
      </w:r>
    </w:p>
    <w:p w:rsidR="00BE4A11" w:rsidRDefault="006C6E8C" w:rsidP="00BE4A11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</w:rPr>
        <w:t>The S</w:t>
      </w:r>
      <w:r w:rsidRPr="00BE4A11">
        <w:rPr>
          <w:rFonts w:asciiTheme="majorHAnsi" w:hAnsiTheme="majorHAnsi" w:cstheme="majorHAnsi"/>
        </w:rPr>
        <w:t xml:space="preserve">hampoo </w:t>
      </w:r>
      <w:r>
        <w:rPr>
          <w:rFonts w:asciiTheme="majorHAnsi" w:hAnsiTheme="majorHAnsi" w:cstheme="majorHAnsi"/>
        </w:rPr>
        <w:t>is</w:t>
      </w:r>
      <w:r w:rsidRPr="00BE4A11">
        <w:rPr>
          <w:rFonts w:asciiTheme="majorHAnsi" w:hAnsiTheme="majorHAnsi" w:cstheme="majorHAnsi"/>
        </w:rPr>
        <w:t xml:space="preserve"> beauty products </w:t>
      </w:r>
      <w:r>
        <w:rPr>
          <w:rFonts w:asciiTheme="majorHAnsi" w:hAnsiTheme="majorHAnsi" w:cstheme="majorHAnsi"/>
        </w:rPr>
        <w:t>explicitly used</w:t>
      </w:r>
      <w:r w:rsidRPr="00BE4A11">
        <w:rPr>
          <w:rFonts w:asciiTheme="majorHAnsi" w:hAnsiTheme="majorHAnsi" w:cstheme="majorHAnsi"/>
        </w:rPr>
        <w:t xml:space="preserve"> for the hair. They exist mostly in the form of dense and viscous liquid</w:t>
      </w:r>
      <w:r>
        <w:rPr>
          <w:rFonts w:asciiTheme="majorHAnsi" w:hAnsiTheme="majorHAnsi" w:cstheme="majorHAnsi"/>
        </w:rPr>
        <w:t>,</w:t>
      </w:r>
      <w:r w:rsidRPr="00BE4A11">
        <w:rPr>
          <w:rFonts w:asciiTheme="majorHAnsi" w:hAnsiTheme="majorHAnsi" w:cstheme="majorHAnsi"/>
        </w:rPr>
        <w:t xml:space="preserve"> but they are rarely found in the form of bar soap. These beauty products are used for cleaning the hair by applying it on wet hair</w:t>
      </w:r>
      <w:r>
        <w:rPr>
          <w:rFonts w:asciiTheme="majorHAnsi" w:hAnsiTheme="majorHAnsi" w:cstheme="majorHAnsi"/>
        </w:rPr>
        <w:t>,</w:t>
      </w:r>
      <w:r w:rsidRPr="00BE4A11">
        <w:rPr>
          <w:rFonts w:asciiTheme="majorHAnsi" w:hAnsiTheme="majorHAnsi" w:cstheme="majorHAnsi"/>
        </w:rPr>
        <w:t xml:space="preserve"> then massaging it for some time to the sc</w:t>
      </w:r>
      <w:r>
        <w:rPr>
          <w:rFonts w:asciiTheme="majorHAnsi" w:hAnsiTheme="majorHAnsi" w:cstheme="majorHAnsi"/>
        </w:rPr>
        <w:t>a</w:t>
      </w:r>
      <w:r w:rsidRPr="00BE4A11">
        <w:rPr>
          <w:rFonts w:asciiTheme="majorHAnsi" w:hAnsiTheme="majorHAnsi" w:cstheme="majorHAnsi"/>
        </w:rPr>
        <w:t>lp</w:t>
      </w:r>
      <w:r>
        <w:rPr>
          <w:rFonts w:asciiTheme="majorHAnsi" w:hAnsiTheme="majorHAnsi" w:cstheme="majorHAnsi"/>
        </w:rPr>
        <w:t>,</w:t>
      </w:r>
      <w:r w:rsidRPr="00BE4A11">
        <w:rPr>
          <w:rFonts w:asciiTheme="majorHAnsi" w:hAnsiTheme="majorHAnsi" w:cstheme="majorHAnsi"/>
        </w:rPr>
        <w:t xml:space="preserve"> and ensuring it has come in contact with the entire hair and then eventually </w:t>
      </w:r>
      <w:r w:rsidRPr="00BE4A11">
        <w:rPr>
          <w:rFonts w:asciiTheme="majorHAnsi" w:hAnsiTheme="majorHAnsi" w:cstheme="majorHAnsi"/>
        </w:rPr>
        <w:t>rinsing the form created with water. They assist greatly in getting rid of unwanted dirt in the hair</w:t>
      </w:r>
      <w:r>
        <w:rPr>
          <w:rFonts w:asciiTheme="majorHAnsi" w:hAnsiTheme="majorHAnsi" w:cstheme="majorHAnsi"/>
        </w:rPr>
        <w:t>,</w:t>
      </w:r>
      <w:r w:rsidRPr="00BE4A11">
        <w:rPr>
          <w:rFonts w:asciiTheme="majorHAnsi" w:hAnsiTheme="majorHAnsi" w:cstheme="majorHAnsi"/>
        </w:rPr>
        <w:t xml:space="preserve"> such as sebum secretions</w:t>
      </w:r>
      <w:r>
        <w:rPr>
          <w:rFonts w:asciiTheme="majorHAnsi" w:hAnsiTheme="majorHAnsi" w:cstheme="majorHAnsi"/>
        </w:rPr>
        <w:t>,</w:t>
      </w:r>
      <w:r w:rsidRPr="00BE4A11">
        <w:rPr>
          <w:rFonts w:asciiTheme="majorHAnsi" w:hAnsiTheme="majorHAnsi" w:cstheme="majorHAnsi"/>
        </w:rPr>
        <w:t xml:space="preserve"> which may develop into dandruff. The intention of using Shampoo is</w:t>
      </w:r>
      <w:r>
        <w:rPr>
          <w:rFonts w:asciiTheme="majorHAnsi" w:hAnsiTheme="majorHAnsi" w:cstheme="majorHAnsi"/>
        </w:rPr>
        <w:t>, therefore,</w:t>
      </w:r>
      <w:r w:rsidRPr="00BE4A11">
        <w:rPr>
          <w:rFonts w:asciiTheme="majorHAnsi" w:hAnsiTheme="majorHAnsi" w:cstheme="majorHAnsi"/>
        </w:rPr>
        <w:t xml:space="preserve"> cleaning the hair and giving it a fresh appearanc</w:t>
      </w:r>
      <w:r w:rsidRPr="00BE4A11">
        <w:rPr>
          <w:rFonts w:asciiTheme="majorHAnsi" w:hAnsiTheme="majorHAnsi" w:cstheme="majorHAnsi"/>
        </w:rPr>
        <w:t xml:space="preserve">e and smell. However, the processes involved in the </w:t>
      </w:r>
      <w:r w:rsidRPr="00BE4A11">
        <w:rPr>
          <w:rFonts w:asciiTheme="majorHAnsi" w:hAnsiTheme="majorHAnsi" w:cstheme="majorHAnsi"/>
          <w:color w:val="222222"/>
          <w:shd w:val="clear" w:color="auto" w:fill="FFFFFF"/>
        </w:rPr>
        <w:t xml:space="preserve">Extraction of raw materials used to make </w:t>
      </w:r>
      <w:r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Pr="00BE4A11">
        <w:rPr>
          <w:rFonts w:asciiTheme="majorHAnsi" w:hAnsiTheme="majorHAnsi" w:cstheme="majorHAnsi"/>
          <w:color w:val="222222"/>
          <w:shd w:val="clear" w:color="auto" w:fill="FFFFFF"/>
        </w:rPr>
        <w:t>hampoo, </w:t>
      </w:r>
      <w:r>
        <w:rPr>
          <w:rFonts w:asciiTheme="majorHAnsi" w:hAnsiTheme="majorHAnsi" w:cstheme="majorHAnsi"/>
          <w:color w:val="222222"/>
          <w:shd w:val="clear" w:color="auto" w:fill="FFFFFF"/>
        </w:rPr>
        <w:t>automated</w:t>
      </w:r>
      <w:r w:rsidRPr="00BE4A11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>
        <w:rPr>
          <w:rFonts w:asciiTheme="majorHAnsi" w:hAnsiTheme="majorHAnsi" w:cstheme="majorHAnsi"/>
          <w:color w:val="222222"/>
          <w:shd w:val="clear" w:color="auto" w:fill="FFFFFF"/>
        </w:rPr>
        <w:t>mean</w:t>
      </w:r>
      <w:r w:rsidRPr="00BE4A11">
        <w:rPr>
          <w:rFonts w:asciiTheme="majorHAnsi" w:hAnsiTheme="majorHAnsi" w:cstheme="majorHAnsi"/>
          <w:color w:val="222222"/>
          <w:shd w:val="clear" w:color="auto" w:fill="FFFFFF"/>
        </w:rPr>
        <w:t xml:space="preserve">s of production, and the market distribution schemes, consumption, and disposal of the waste materials contain </w:t>
      </w:r>
      <w:r>
        <w:rPr>
          <w:rFonts w:asciiTheme="majorHAnsi" w:hAnsiTheme="majorHAnsi" w:cstheme="majorHAnsi"/>
          <w:color w:val="222222"/>
          <w:shd w:val="clear" w:color="auto" w:fill="FFFFFF"/>
        </w:rPr>
        <w:t>several</w:t>
      </w:r>
      <w:r w:rsidRPr="00BE4A11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Pr="00BE4A11">
        <w:rPr>
          <w:rFonts w:asciiTheme="majorHAnsi" w:hAnsiTheme="majorHAnsi" w:cstheme="majorHAnsi"/>
          <w:color w:val="1D1D1D"/>
          <w:shd w:val="clear" w:color="auto" w:fill="FFFFFF"/>
        </w:rPr>
        <w:t xml:space="preserve">undesirable </w:t>
      </w:r>
      <w:r w:rsidR="00674AA8" w:rsidRPr="00BE4A11">
        <w:rPr>
          <w:rFonts w:asciiTheme="majorHAnsi" w:hAnsiTheme="majorHAnsi" w:cstheme="majorHAnsi"/>
          <w:color w:val="1D1D1D"/>
          <w:shd w:val="clear" w:color="auto" w:fill="FFFFFF"/>
        </w:rPr>
        <w:t>impacts</w:t>
      </w:r>
      <w:r w:rsidRPr="00BE4A11">
        <w:rPr>
          <w:rFonts w:asciiTheme="majorHAnsi" w:hAnsiTheme="majorHAnsi" w:cstheme="majorHAnsi"/>
          <w:color w:val="1D1D1D"/>
          <w:shd w:val="clear" w:color="auto" w:fill="FFFFFF"/>
        </w:rPr>
        <w:t xml:space="preserve"> on human beings, other faunas as well as floral, and the</w:t>
      </w:r>
      <w:r>
        <w:rPr>
          <w:rFonts w:asciiTheme="majorHAnsi" w:hAnsiTheme="majorHAnsi" w:cstheme="majorHAnsi"/>
          <w:color w:val="1D1D1D"/>
          <w:shd w:val="clear" w:color="auto" w:fill="FFFFFF"/>
        </w:rPr>
        <w:t>y</w:t>
      </w:r>
      <w:r w:rsidRPr="00BE4A11">
        <w:rPr>
          <w:rFonts w:asciiTheme="majorHAnsi" w:hAnsiTheme="majorHAnsi" w:cstheme="majorHAnsi"/>
          <w:color w:val="1D1D1D"/>
          <w:shd w:val="clear" w:color="auto" w:fill="FFFFFF"/>
        </w:rPr>
        <w:t xml:space="preserve"> contribute </w:t>
      </w:r>
      <w:r>
        <w:rPr>
          <w:rFonts w:asciiTheme="majorHAnsi" w:hAnsiTheme="majorHAnsi" w:cstheme="majorHAnsi"/>
          <w:color w:val="1D1D1D"/>
          <w:shd w:val="clear" w:color="auto" w:fill="FFFFFF"/>
        </w:rPr>
        <w:t>significan</w:t>
      </w:r>
      <w:r w:rsidRPr="00BE4A11">
        <w:rPr>
          <w:rFonts w:asciiTheme="majorHAnsi" w:hAnsiTheme="majorHAnsi" w:cstheme="majorHAnsi"/>
          <w:color w:val="1D1D1D"/>
          <w:shd w:val="clear" w:color="auto" w:fill="FFFFFF"/>
        </w:rPr>
        <w:t>tly in destroying the planet.</w:t>
      </w:r>
    </w:p>
    <w:p w:rsidR="00151FA2" w:rsidRDefault="006C6E8C" w:rsidP="00BE4A11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>The manufacturing of Shampoos involves laboratory formulas that are constructed to provide a primary pathway through which the manufacturer can me</w:t>
      </w:r>
      <w:r>
        <w:rPr>
          <w:rFonts w:asciiTheme="majorHAnsi" w:hAnsiTheme="majorHAnsi" w:cstheme="majorHAnsi"/>
          <w:color w:val="222222"/>
          <w:shd w:val="clear" w:color="auto" w:fill="FFFFFF"/>
        </w:rPr>
        <w:t>et the consumer taste in the aspects of the density, color, irritation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and smell of the Shampoo. However, </w:t>
      </w:r>
      <w:r w:rsidR="00BD22C8">
        <w:rPr>
          <w:color w:val="000000"/>
          <w:shd w:val="clear" w:color="auto" w:fill="FFFFFF"/>
        </w:rPr>
        <w:t>Arora</w:t>
      </w:r>
      <w:r w:rsidR="00C85824">
        <w:rPr>
          <w:color w:val="000000"/>
          <w:shd w:val="clear" w:color="auto" w:fill="FFFFFF"/>
        </w:rPr>
        <w:t xml:space="preserve"> </w:t>
      </w:r>
      <w:r w:rsidR="00BD22C8">
        <w:rPr>
          <w:color w:val="000000"/>
          <w:shd w:val="clear" w:color="auto" w:fill="FFFFFF"/>
        </w:rPr>
        <w:t>(</w:t>
      </w:r>
      <w:r w:rsidR="00C85824">
        <w:rPr>
          <w:color w:val="000000"/>
          <w:shd w:val="clear" w:color="auto" w:fill="FFFFFF"/>
        </w:rPr>
        <w:t>p.g 36</w:t>
      </w:r>
      <w:r w:rsidR="00BD22C8">
        <w:rPr>
          <w:color w:val="000000"/>
          <w:shd w:val="clear" w:color="auto" w:fill="FFFFFF"/>
        </w:rPr>
        <w:t xml:space="preserve">) purports that </w:t>
      </w:r>
      <w:r>
        <w:rPr>
          <w:rFonts w:asciiTheme="majorHAnsi" w:hAnsiTheme="majorHAnsi" w:cstheme="majorHAnsi"/>
          <w:color w:val="222222"/>
          <w:shd w:val="clear" w:color="auto" w:fill="FFFFFF"/>
        </w:rPr>
        <w:t>the most used products include water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which takes up to 70% of the entire fluid, which is good. The other ingredients th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at are meant to serve specified purposes also cause harm to the people who use them. </w:t>
      </w:r>
      <w:r w:rsidRPr="00674AA8">
        <w:rPr>
          <w:rFonts w:asciiTheme="majorHAnsi" w:hAnsiTheme="majorHAnsi" w:cstheme="majorHAnsi"/>
          <w:color w:val="222222"/>
          <w:shd w:val="clear" w:color="auto" w:fill="FFFFFF"/>
        </w:rPr>
        <w:t xml:space="preserve">Ammonium Lauryl Sulfate or Sodium </w:t>
      </w:r>
      <w:r w:rsidR="00D475ED" w:rsidRPr="00674AA8">
        <w:rPr>
          <w:rFonts w:asciiTheme="majorHAnsi" w:hAnsiTheme="majorHAnsi" w:cstheme="majorHAnsi"/>
          <w:color w:val="222222"/>
          <w:shd w:val="clear" w:color="auto" w:fill="FFFFFF"/>
        </w:rPr>
        <w:t>Laureth</w:t>
      </w:r>
      <w:r w:rsidRPr="00674AA8">
        <w:rPr>
          <w:rFonts w:asciiTheme="majorHAnsi" w:hAnsiTheme="majorHAnsi" w:cstheme="majorHAnsi"/>
          <w:color w:val="222222"/>
          <w:shd w:val="clear" w:color="auto" w:fill="FFFFFF"/>
        </w:rPr>
        <w:t xml:space="preserve"> Sulfate (SLES)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which is used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to give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shampoos the ability to rinse oils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has a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healthy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side effect in that 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in the </w:t>
      </w:r>
      <w:r>
        <w:rPr>
          <w:rFonts w:asciiTheme="majorHAnsi" w:hAnsiTheme="majorHAnsi" w:cstheme="majorHAnsi"/>
          <w:color w:val="222222"/>
          <w:shd w:val="clear" w:color="auto" w:fill="FFFFFF"/>
        </w:rPr>
        <w:lastRenderedPageBreak/>
        <w:t xml:space="preserve">long run, they damage the </w:t>
      </w:r>
      <w:r w:rsidR="00D475ED">
        <w:rPr>
          <w:rFonts w:asciiTheme="majorHAnsi" w:hAnsiTheme="majorHAnsi" w:cstheme="majorHAnsi"/>
          <w:color w:val="222222"/>
          <w:shd w:val="clear" w:color="auto" w:fill="FFFFFF"/>
        </w:rPr>
        <w:t>user’s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hair and make it extremely week</w:t>
      </w:r>
      <w:r w:rsidR="00D475ED">
        <w:rPr>
          <w:rFonts w:asciiTheme="majorHAnsi" w:hAnsiTheme="majorHAnsi" w:cstheme="majorHAnsi"/>
          <w:color w:val="222222"/>
          <w:shd w:val="clear" w:color="auto" w:fill="FFFFFF"/>
        </w:rPr>
        <w:t xml:space="preserve"> and brittle. </w:t>
      </w:r>
      <w:r w:rsidR="00D475ED" w:rsidRPr="00D475ED">
        <w:rPr>
          <w:rFonts w:asciiTheme="majorHAnsi" w:hAnsiTheme="majorHAnsi" w:cstheme="majorHAnsi"/>
          <w:color w:val="222222"/>
          <w:shd w:val="clear" w:color="auto" w:fill="FFFFFF"/>
        </w:rPr>
        <w:t>Parabens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 w:rsidR="00D475ED">
        <w:rPr>
          <w:rFonts w:asciiTheme="majorHAnsi" w:hAnsiTheme="majorHAnsi" w:cstheme="majorHAnsi"/>
          <w:color w:val="222222"/>
          <w:shd w:val="clear" w:color="auto" w:fill="FFFFFF"/>
        </w:rPr>
        <w:t xml:space="preserve"> which are also used to inhibit bacterial growth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 w:rsidR="00D475ED">
        <w:rPr>
          <w:rFonts w:asciiTheme="majorHAnsi" w:hAnsiTheme="majorHAnsi" w:cstheme="majorHAnsi"/>
          <w:color w:val="222222"/>
          <w:shd w:val="clear" w:color="auto" w:fill="FFFFFF"/>
        </w:rPr>
        <w:t xml:space="preserve"> have been linked to several cases as stimulators of growth of breast cancer cells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 w:rsidR="00D475ED">
        <w:rPr>
          <w:rFonts w:asciiTheme="majorHAnsi" w:hAnsiTheme="majorHAnsi" w:cstheme="majorHAnsi"/>
          <w:color w:val="222222"/>
          <w:shd w:val="clear" w:color="auto" w:fill="FFFFFF"/>
        </w:rPr>
        <w:t xml:space="preserve"> which are deadly to the consumer. </w:t>
      </w:r>
    </w:p>
    <w:p w:rsidR="00674AA8" w:rsidRDefault="006C6E8C" w:rsidP="00BE4A11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>Sodium Chloride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which is used for thickness consistency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may cause weird itching effects and eventually plucking of hair. The other raw material called </w:t>
      </w:r>
      <w:r w:rsidRPr="00D475ED">
        <w:rPr>
          <w:rFonts w:asciiTheme="majorHAnsi" w:hAnsiTheme="majorHAnsi" w:cstheme="majorHAnsi"/>
          <w:color w:val="222222"/>
          <w:shd w:val="clear" w:color="auto" w:fill="FFFFFF"/>
        </w:rPr>
        <w:t>Diethanolamine (DEA) and Triethanolamine (TEA)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which has minimal side effects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on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human beings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. However,</w:t>
      </w:r>
      <w:r w:rsidR="00735699">
        <w:rPr>
          <w:rFonts w:asciiTheme="majorHAnsi" w:hAnsiTheme="majorHAnsi" w:cstheme="majorHAnsi"/>
          <w:color w:val="222222"/>
          <w:shd w:val="clear" w:color="auto" w:fill="FFFFFF"/>
        </w:rPr>
        <w:t xml:space="preserve"> they cause memory loss in the long run, 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has been rated by the European scientist as one of the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significant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E24E22">
        <w:rPr>
          <w:rFonts w:asciiTheme="majorHAnsi" w:hAnsiTheme="majorHAnsi" w:cstheme="majorHAnsi"/>
          <w:color w:val="222222"/>
          <w:shd w:val="clear" w:color="auto" w:fill="FFFFFF"/>
        </w:rPr>
        <w:t>cancer-causing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151FA2">
        <w:rPr>
          <w:rFonts w:asciiTheme="majorHAnsi" w:hAnsiTheme="majorHAnsi" w:cstheme="majorHAnsi"/>
          <w:color w:val="222222"/>
          <w:shd w:val="clear" w:color="auto" w:fill="FFFFFF"/>
        </w:rPr>
        <w:t>items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on animals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BD22C8">
        <w:rPr>
          <w:color w:val="000000"/>
          <w:shd w:val="clear" w:color="auto" w:fill="FFFFFF"/>
        </w:rPr>
        <w:t>(Arora</w:t>
      </w:r>
      <w:r w:rsidR="00C85824">
        <w:rPr>
          <w:color w:val="000000"/>
          <w:shd w:val="clear" w:color="auto" w:fill="FFFFFF"/>
        </w:rPr>
        <w:t>, p.g 42</w:t>
      </w:r>
      <w:r w:rsidR="00BD22C8">
        <w:rPr>
          <w:color w:val="000000"/>
          <w:shd w:val="clear" w:color="auto" w:fill="FFFFFF"/>
        </w:rPr>
        <w:t>)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. </w:t>
      </w:r>
      <w:r w:rsidRPr="00D475ED">
        <w:rPr>
          <w:rFonts w:asciiTheme="majorHAnsi" w:hAnsiTheme="majorHAnsi" w:cstheme="majorHAnsi"/>
          <w:color w:val="222222"/>
          <w:shd w:val="clear" w:color="auto" w:fill="FFFFFF"/>
        </w:rPr>
        <w:t>Synthetic Fragrances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added to shampoo</w:t>
      </w:r>
      <w:r w:rsidR="00E24E22">
        <w:rPr>
          <w:rFonts w:asciiTheme="majorHAnsi" w:hAnsiTheme="majorHAnsi" w:cstheme="majorHAnsi"/>
          <w:color w:val="222222"/>
          <w:shd w:val="clear" w:color="auto" w:fill="FFFFFF"/>
        </w:rPr>
        <w:t xml:space="preserve">s </w:t>
      </w:r>
      <w:r w:rsidR="00151FA2">
        <w:rPr>
          <w:rFonts w:asciiTheme="majorHAnsi" w:hAnsiTheme="majorHAnsi" w:cstheme="majorHAnsi"/>
          <w:color w:val="222222"/>
          <w:shd w:val="clear" w:color="auto" w:fill="FFFFFF"/>
        </w:rPr>
        <w:t xml:space="preserve">also contain numerous underlying ingredients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that </w:t>
      </w:r>
      <w:r w:rsidR="00151FA2">
        <w:rPr>
          <w:rFonts w:asciiTheme="majorHAnsi" w:hAnsiTheme="majorHAnsi" w:cstheme="majorHAnsi"/>
          <w:color w:val="222222"/>
          <w:shd w:val="clear" w:color="auto" w:fill="FFFFFF"/>
        </w:rPr>
        <w:t xml:space="preserve">are perhaps the most dangerous raw materials of Shampoos. The </w:t>
      </w:r>
      <w:r w:rsidR="00151FA2" w:rsidRPr="00151FA2">
        <w:rPr>
          <w:rFonts w:asciiTheme="majorHAnsi" w:hAnsiTheme="majorHAnsi" w:cstheme="majorHAnsi"/>
          <w:color w:val="222222"/>
          <w:shd w:val="clear" w:color="auto" w:fill="FFFFFF"/>
        </w:rPr>
        <w:t>Synthetic Fragrances</w:t>
      </w:r>
      <w:r w:rsidR="00151FA2">
        <w:rPr>
          <w:rFonts w:asciiTheme="majorHAnsi" w:hAnsiTheme="majorHAnsi" w:cstheme="majorHAnsi"/>
          <w:color w:val="222222"/>
          <w:shd w:val="clear" w:color="auto" w:fill="FFFFFF"/>
        </w:rPr>
        <w:t xml:space="preserve"> contribute to the development of asthmatic conditions in the end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-</w:t>
      </w:r>
      <w:r w:rsidR="00151FA2">
        <w:rPr>
          <w:rFonts w:asciiTheme="majorHAnsi" w:hAnsiTheme="majorHAnsi" w:cstheme="majorHAnsi"/>
          <w:color w:val="222222"/>
          <w:shd w:val="clear" w:color="auto" w:fill="FFFFFF"/>
        </w:rPr>
        <w:t>user and the disorientation of the production system.</w:t>
      </w:r>
    </w:p>
    <w:p w:rsidR="00674AA8" w:rsidRDefault="00151FA2" w:rsidP="00BE4A11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 xml:space="preserve">Similarly, </w:t>
      </w:r>
      <w:r w:rsidRPr="00151FA2">
        <w:rPr>
          <w:rFonts w:asciiTheme="majorHAnsi" w:hAnsiTheme="majorHAnsi" w:cstheme="majorHAnsi"/>
          <w:color w:val="222222"/>
          <w:shd w:val="clear" w:color="auto" w:fill="FFFFFF"/>
        </w:rPr>
        <w:t>Triclosan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is added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to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Shampoos as an antibacterial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. Yet,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it is responsible for the disruption of hormones in the user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which may contribute entirely to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the </w:t>
      </w:r>
      <w:r>
        <w:rPr>
          <w:rFonts w:asciiTheme="majorHAnsi" w:hAnsiTheme="majorHAnsi" w:cstheme="majorHAnsi"/>
          <w:color w:val="222222"/>
          <w:shd w:val="clear" w:color="auto" w:fill="FFFFFF"/>
        </w:rPr>
        <w:t>growth of cancer cells.</w:t>
      </w:r>
      <w:r w:rsidR="00C7686F">
        <w:rPr>
          <w:rFonts w:asciiTheme="majorHAnsi" w:hAnsiTheme="majorHAnsi" w:cstheme="majorHAnsi"/>
          <w:color w:val="222222"/>
          <w:shd w:val="clear" w:color="auto" w:fill="FFFFFF"/>
        </w:rPr>
        <w:t xml:space="preserve"> Other harmful ingredients used in the manufacturing of Shampoos include </w:t>
      </w:r>
      <w:r w:rsidR="00C7686F" w:rsidRPr="00C7686F">
        <w:rPr>
          <w:rFonts w:asciiTheme="majorHAnsi" w:hAnsiTheme="majorHAnsi" w:cstheme="majorHAnsi"/>
          <w:color w:val="222222"/>
          <w:shd w:val="clear" w:color="auto" w:fill="FFFFFF"/>
        </w:rPr>
        <w:t>Retinyl Palmitate</w:t>
      </w:r>
      <w:r w:rsidR="00C7686F">
        <w:rPr>
          <w:rFonts w:asciiTheme="majorHAnsi" w:hAnsiTheme="majorHAnsi" w:cstheme="majorHAnsi"/>
          <w:color w:val="222222"/>
          <w:shd w:val="clear" w:color="auto" w:fill="FFFFFF"/>
        </w:rPr>
        <w:t xml:space="preserve"> and </w:t>
      </w:r>
      <w:r w:rsidR="00C7686F" w:rsidRPr="00C7686F">
        <w:rPr>
          <w:rFonts w:asciiTheme="majorHAnsi" w:hAnsiTheme="majorHAnsi" w:cstheme="majorHAnsi"/>
          <w:color w:val="222222"/>
          <w:shd w:val="clear" w:color="auto" w:fill="FFFFFF"/>
        </w:rPr>
        <w:t>Cocamidopropyl Betaine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 w:rsidR="00C7686F">
        <w:rPr>
          <w:rFonts w:asciiTheme="majorHAnsi" w:hAnsiTheme="majorHAnsi" w:cstheme="majorHAnsi"/>
          <w:color w:val="222222"/>
          <w:shd w:val="clear" w:color="auto" w:fill="FFFFFF"/>
        </w:rPr>
        <w:t xml:space="preserve"> which causes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several</w:t>
      </w:r>
      <w:r w:rsidR="00C7686F">
        <w:rPr>
          <w:rFonts w:asciiTheme="majorHAnsi" w:hAnsiTheme="majorHAnsi" w:cstheme="majorHAnsi"/>
          <w:color w:val="222222"/>
          <w:shd w:val="clear" w:color="auto" w:fill="FFFFFF"/>
        </w:rPr>
        <w:t xml:space="preserve"> allergies.</w:t>
      </w:r>
    </w:p>
    <w:p w:rsidR="009E1B03" w:rsidRDefault="006C6E8C" w:rsidP="00EA37C3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 xml:space="preserve">The </w:t>
      </w:r>
      <w:r w:rsidR="00C7686F">
        <w:rPr>
          <w:rFonts w:asciiTheme="majorHAnsi" w:hAnsiTheme="majorHAnsi" w:cstheme="majorHAnsi"/>
          <w:color w:val="222222"/>
          <w:shd w:val="clear" w:color="auto" w:fill="FFFFFF"/>
        </w:rPr>
        <w:t>consumption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 xml:space="preserve"> of Shampoos is done by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direct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 xml:space="preserve">ly applying the liquid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>hampoo on the hair after wetting the hair with water thoroughly, cons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iste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>ntly and gradually massaging it on the sc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 xml:space="preserve">lp until it forms form and cleanses the waste sebum and other oils hidden in the hair and then rinsing the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 xml:space="preserve">hampoo without leaving any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kind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 xml:space="preserve"> as explained in an article by </w:t>
      </w:r>
      <w:r w:rsidR="00D31A5C">
        <w:rPr>
          <w:rFonts w:asciiTheme="majorHAnsi" w:hAnsiTheme="majorHAnsi" w:cstheme="majorHAnsi"/>
          <w:color w:val="222222"/>
          <w:shd w:val="clear" w:color="auto" w:fill="FFFFFF"/>
        </w:rPr>
        <w:t>(</w:t>
      </w:r>
      <w:r w:rsidR="00D31A5C">
        <w:rPr>
          <w:color w:val="000000"/>
          <w:shd w:val="clear" w:color="auto" w:fill="FFFFFF"/>
        </w:rPr>
        <w:t xml:space="preserve">Trüeb </w:t>
      </w:r>
      <w:r w:rsidR="00C85824">
        <w:rPr>
          <w:color w:val="000000"/>
          <w:shd w:val="clear" w:color="auto" w:fill="FFFFFF"/>
        </w:rPr>
        <w:t>p.g 16</w:t>
      </w:r>
      <w:r w:rsidR="00BD22C8">
        <w:rPr>
          <w:color w:val="000000"/>
          <w:shd w:val="clear" w:color="auto" w:fill="FFFFFF"/>
        </w:rPr>
        <w:t>)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 xml:space="preserve">. The consumer is also expected to apply conditioners and eventually use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a </w:t>
      </w:r>
      <w:r w:rsidR="00231589">
        <w:rPr>
          <w:rFonts w:asciiTheme="majorHAnsi" w:hAnsiTheme="majorHAnsi" w:cstheme="majorHAnsi"/>
          <w:color w:val="222222"/>
          <w:shd w:val="clear" w:color="auto" w:fill="FFFFFF"/>
        </w:rPr>
        <w:t>cold water rinse the hair.</w:t>
      </w:r>
      <w:r w:rsidR="008A1D70">
        <w:rPr>
          <w:rFonts w:asciiTheme="majorHAnsi" w:hAnsiTheme="majorHAnsi" w:cstheme="majorHAnsi"/>
          <w:color w:val="222222"/>
          <w:shd w:val="clear" w:color="auto" w:fill="FFFFFF"/>
        </w:rPr>
        <w:t xml:space="preserve"> The whole proses of cleaning the hair using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="008A1D70">
        <w:rPr>
          <w:rFonts w:asciiTheme="majorHAnsi" w:hAnsiTheme="majorHAnsi" w:cstheme="majorHAnsi"/>
          <w:color w:val="222222"/>
          <w:shd w:val="clear" w:color="auto" w:fill="FFFFFF"/>
        </w:rPr>
        <w:t>hampoo is estimated to be a three minutes task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 w:rsidR="008A1D70">
        <w:rPr>
          <w:rFonts w:asciiTheme="majorHAnsi" w:hAnsiTheme="majorHAnsi" w:cstheme="majorHAnsi"/>
          <w:color w:val="222222"/>
          <w:shd w:val="clear" w:color="auto" w:fill="FFFFFF"/>
        </w:rPr>
        <w:t xml:space="preserve"> after which a person is supposed to dry the hair either by the use of a towel or dryer. 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 xml:space="preserve">The first thing that the consumption and usage of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 xml:space="preserve">hampoo for hair cleansing leads to is excessive 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lastRenderedPageBreak/>
        <w:t>removal of hair and sc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>lp oil. The usage of the product removes oils in the head sc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>lp. It causes it to react by producing excessive amounts of oil due to the sc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 xml:space="preserve">lp being updated by the various components available in the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>hampoo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BD22C8">
        <w:rPr>
          <w:color w:val="000000"/>
          <w:shd w:val="clear" w:color="auto" w:fill="FFFFFF"/>
        </w:rPr>
        <w:t>(Trüeb</w:t>
      </w:r>
      <w:r w:rsidR="00C85824">
        <w:rPr>
          <w:color w:val="000000"/>
          <w:shd w:val="clear" w:color="auto" w:fill="FFFFFF"/>
        </w:rPr>
        <w:t>, p.g 22</w:t>
      </w:r>
      <w:r w:rsidR="00BD22C8">
        <w:rPr>
          <w:color w:val="000000"/>
          <w:shd w:val="clear" w:color="auto" w:fill="FFFFFF"/>
        </w:rPr>
        <w:t>)</w:t>
      </w:r>
      <w:r w:rsidR="00EA37C3">
        <w:rPr>
          <w:rFonts w:asciiTheme="majorHAnsi" w:hAnsiTheme="majorHAnsi" w:cstheme="majorHAnsi"/>
          <w:color w:val="222222"/>
          <w:shd w:val="clear" w:color="auto" w:fill="FFFFFF"/>
        </w:rPr>
        <w:t>.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The overproduction of the oils may go on even after the user has stopped using Shampoo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leading to a ridiculous look. </w:t>
      </w:r>
    </w:p>
    <w:p w:rsidR="00EA37C3" w:rsidRDefault="006C6E8C" w:rsidP="00EA37C3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 xml:space="preserve">Similarly, Shampoo's continued use makes the hair unhealthy by striping it off the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beneficia</w:t>
      </w:r>
      <w:r>
        <w:rPr>
          <w:rFonts w:asciiTheme="majorHAnsi" w:hAnsiTheme="majorHAnsi" w:cstheme="majorHAnsi"/>
          <w:color w:val="222222"/>
          <w:shd w:val="clear" w:color="auto" w:fill="FFFFFF"/>
        </w:rPr>
        <w:t>l oils that the sc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>
        <w:rPr>
          <w:rFonts w:asciiTheme="majorHAnsi" w:hAnsiTheme="majorHAnsi" w:cstheme="majorHAnsi"/>
          <w:color w:val="222222"/>
          <w:shd w:val="clear" w:color="auto" w:fill="FFFFFF"/>
        </w:rPr>
        <w:t>lp produces for the hair. The hair in return becomes weekend, dry, frizzy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and breakable. This may result in a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problematic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situation where the user of Shampoo ends up losing hair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BD22C8">
        <w:rPr>
          <w:color w:val="000000"/>
          <w:shd w:val="clear" w:color="auto" w:fill="FFFFFF"/>
        </w:rPr>
        <w:t>(Trüeb</w:t>
      </w:r>
      <w:r w:rsidR="00C85824">
        <w:rPr>
          <w:color w:val="000000"/>
          <w:shd w:val="clear" w:color="auto" w:fill="FFFFFF"/>
        </w:rPr>
        <w:t>, p.g 31</w:t>
      </w:r>
      <w:r w:rsidR="00BD22C8">
        <w:rPr>
          <w:color w:val="000000"/>
          <w:shd w:val="clear" w:color="auto" w:fill="FFFFFF"/>
        </w:rPr>
        <w:t>)</w:t>
      </w:r>
      <w:r>
        <w:rPr>
          <w:rFonts w:asciiTheme="majorHAnsi" w:hAnsiTheme="majorHAnsi" w:cstheme="majorHAnsi"/>
          <w:color w:val="222222"/>
          <w:shd w:val="clear" w:color="auto" w:fill="FFFFFF"/>
        </w:rPr>
        <w:t>. Scientists have found that natural hair u</w:t>
      </w:r>
      <w:r>
        <w:rPr>
          <w:rFonts w:asciiTheme="majorHAnsi" w:hAnsiTheme="majorHAnsi" w:cstheme="majorHAnsi"/>
          <w:color w:val="222222"/>
          <w:shd w:val="clear" w:color="auto" w:fill="FFFFFF"/>
        </w:rPr>
        <w:t>sually has balanced oil levels and better texture as opposed to the hair that is cleaned with Shampoo continuously. People who do not use Shampoos too end up having a lot of hair on their head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since it is health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y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and maintain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s;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however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those using the pr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oduct may have less hair as a result of hair losses to Shampoo.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After that,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the cost of using Shampoos on hair outweighs the benefits and renders the product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unsuita</w:t>
      </w:r>
      <w:r>
        <w:rPr>
          <w:rFonts w:asciiTheme="majorHAnsi" w:hAnsiTheme="majorHAnsi" w:cstheme="majorHAnsi"/>
          <w:color w:val="222222"/>
          <w:shd w:val="clear" w:color="auto" w:fill="FFFFFF"/>
        </w:rPr>
        <w:t>ble.</w:t>
      </w:r>
    </w:p>
    <w:p w:rsidR="004F196B" w:rsidRDefault="006C6E8C" w:rsidP="004F196B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>The disposal of waste products that amount after the consumption of Shampoos pose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 risk o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f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environmental degradation in two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significant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ways. </w:t>
      </w:r>
      <w:r w:rsidR="00BD22C8">
        <w:rPr>
          <w:color w:val="000000"/>
          <w:shd w:val="clear" w:color="auto" w:fill="FFFFFF"/>
        </w:rPr>
        <w:t>Ying (</w:t>
      </w:r>
      <w:r w:rsidR="00D31A5C">
        <w:rPr>
          <w:color w:val="000000"/>
          <w:shd w:val="clear" w:color="auto" w:fill="FFFFFF"/>
        </w:rPr>
        <w:t>p.g 416</w:t>
      </w:r>
      <w:r w:rsidR="00BD22C8">
        <w:rPr>
          <w:color w:val="000000"/>
          <w:shd w:val="clear" w:color="auto" w:fill="FFFFFF"/>
        </w:rPr>
        <w:t xml:space="preserve">) explains that 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>t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he first way is to dispose of the form rinsed out of the head after washing hair with Shampoo. The form usually contains the numerous surfactants which are used to 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manufacture shampoos. The waste form is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often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either disposed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of 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on the ground, water bodies or even left to disappear in the air. The actual concern is that these surfactants do not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go. I</w:t>
      </w:r>
      <w:r>
        <w:rPr>
          <w:rFonts w:asciiTheme="majorHAnsi" w:hAnsiTheme="majorHAnsi" w:cstheme="majorHAnsi"/>
          <w:color w:val="222222"/>
          <w:shd w:val="clear" w:color="auto" w:fill="FFFFFF"/>
        </w:rPr>
        <w:t>nstead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they enter into the environment and cause damage to it</w:t>
      </w:r>
      <w:r w:rsidR="00BD22C8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BD22C8">
        <w:rPr>
          <w:color w:val="000000"/>
          <w:shd w:val="clear" w:color="auto" w:fill="FFFFFF"/>
        </w:rPr>
        <w:t>(Ying</w:t>
      </w:r>
      <w:r w:rsidR="00D31A5C">
        <w:rPr>
          <w:color w:val="000000"/>
          <w:shd w:val="clear" w:color="auto" w:fill="FFFFFF"/>
        </w:rPr>
        <w:t>, p.g 417</w:t>
      </w:r>
      <w:r w:rsidR="00BD22C8">
        <w:rPr>
          <w:color w:val="000000"/>
          <w:shd w:val="clear" w:color="auto" w:fill="FFFFFF"/>
        </w:rPr>
        <w:t>)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. If they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come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into the water bodies, they c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reat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a </w:t>
      </w:r>
      <w:r>
        <w:rPr>
          <w:rFonts w:asciiTheme="majorHAnsi" w:hAnsiTheme="majorHAnsi" w:cstheme="majorHAnsi"/>
          <w:color w:val="222222"/>
          <w:shd w:val="clear" w:color="auto" w:fill="FFFFFF"/>
        </w:rPr>
        <w:t>life for the fish, frogs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and other living things in the water to have difficulties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resulting from less oxygen in the water and eventually causing their death. The surfactants also affect the w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ater animals' bodies and weaken their immunity towards diseases. </w:t>
      </w:r>
    </w:p>
    <w:p w:rsidR="004F196B" w:rsidRDefault="006C6E8C" w:rsidP="004F196B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lastRenderedPageBreak/>
        <w:t>Secondly, the containers in which most Shampoos are stored are plastic. The disposal of plastics has contributed to a global problem now being referred to as plastic pollution. These non-deg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radable containers are usually disposed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of 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carelessly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o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n the outside and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add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to the dirty look of the environment that may result from that </w:t>
      </w:r>
      <w:r>
        <w:rPr>
          <w:color w:val="000000"/>
          <w:shd w:val="clear" w:color="auto" w:fill="FFFFFF"/>
        </w:rPr>
        <w:t>(Sigler</w:t>
      </w:r>
      <w:r w:rsidR="00D31A5C">
        <w:rPr>
          <w:color w:val="000000"/>
          <w:shd w:val="clear" w:color="auto" w:fill="FFFFFF"/>
        </w:rPr>
        <w:t>, p.g 204</w:t>
      </w:r>
      <w:r>
        <w:rPr>
          <w:color w:val="000000"/>
          <w:shd w:val="clear" w:color="auto" w:fill="FFFFFF"/>
        </w:rPr>
        <w:t>)</w:t>
      </w:r>
      <w:r>
        <w:rPr>
          <w:rFonts w:asciiTheme="majorHAnsi" w:hAnsiTheme="majorHAnsi" w:cstheme="majorHAnsi"/>
          <w:color w:val="222222"/>
          <w:shd w:val="clear" w:color="auto" w:fill="FFFFFF"/>
        </w:rPr>
        <w:t>. Even when</w:t>
      </w:r>
      <w:r w:rsidR="002436F1">
        <w:rPr>
          <w:rFonts w:asciiTheme="majorHAnsi" w:hAnsiTheme="majorHAnsi" w:cstheme="majorHAnsi"/>
          <w:color w:val="222222"/>
          <w:shd w:val="clear" w:color="auto" w:fill="FFFFFF"/>
        </w:rPr>
        <w:t xml:space="preserve"> disposed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 xml:space="preserve"> of</w:t>
      </w:r>
      <w:r w:rsidR="002436F1">
        <w:rPr>
          <w:rFonts w:asciiTheme="majorHAnsi" w:hAnsiTheme="majorHAnsi" w:cstheme="majorHAnsi"/>
          <w:color w:val="222222"/>
          <w:shd w:val="clear" w:color="auto" w:fill="FFFFFF"/>
        </w:rPr>
        <w:t xml:space="preserve"> in proper places, they give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a</w:t>
      </w:r>
      <w:r w:rsidR="002436F1">
        <w:rPr>
          <w:rFonts w:asciiTheme="majorHAnsi" w:hAnsiTheme="majorHAnsi" w:cstheme="majorHAnsi"/>
          <w:color w:val="222222"/>
          <w:shd w:val="clear" w:color="auto" w:fill="FFFFFF"/>
        </w:rPr>
        <w:t xml:space="preserve"> bad look to a 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hom</w:t>
      </w:r>
      <w:r w:rsidR="002436F1">
        <w:rPr>
          <w:rFonts w:asciiTheme="majorHAnsi" w:hAnsiTheme="majorHAnsi" w:cstheme="majorHAnsi"/>
          <w:color w:val="222222"/>
          <w:shd w:val="clear" w:color="auto" w:fill="FFFFFF"/>
        </w:rPr>
        <w:t xml:space="preserve">e </w:t>
      </w:r>
      <w:r w:rsidR="00B70531">
        <w:rPr>
          <w:rFonts w:asciiTheme="majorHAnsi" w:hAnsiTheme="majorHAnsi" w:cstheme="majorHAnsi"/>
          <w:color w:val="222222"/>
          <w:shd w:val="clear" w:color="auto" w:fill="FFFFFF"/>
        </w:rPr>
        <w:t>and contain various toxins released in the long run, causing the earth and water to be hugely polluted.</w:t>
      </w:r>
    </w:p>
    <w:p w:rsidR="00CE2C1C" w:rsidRDefault="006C6E8C" w:rsidP="004F196B">
      <w:pPr>
        <w:pStyle w:val="NoSpacing"/>
        <w:ind w:firstLine="72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t>In conclusion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the use of Shampoo has been appreciated amongst most women as a way of maintaining and improving hair beauty. The idea is that the use of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Shampoo improves the hair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. H</w:t>
      </w:r>
      <w:r>
        <w:rPr>
          <w:rFonts w:asciiTheme="majorHAnsi" w:hAnsiTheme="majorHAnsi" w:cstheme="majorHAnsi"/>
          <w:color w:val="222222"/>
          <w:shd w:val="clear" w:color="auto" w:fill="FFFFFF"/>
        </w:rPr>
        <w:t>owever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this is a hoax. The use of Shampoos holds unwanted side effects to an individual and the environment at large. At every stage of the </w:t>
      </w:r>
      <w:r w:rsidRPr="001758B6">
        <w:rPr>
          <w:rFonts w:asciiTheme="majorHAnsi" w:hAnsiTheme="majorHAnsi" w:cstheme="majorHAnsi"/>
          <w:color w:val="222222"/>
          <w:shd w:val="clear" w:color="auto" w:fill="FFFFFF"/>
        </w:rPr>
        <w:t>movement of S</w:t>
      </w:r>
      <w:r w:rsidR="001742A9">
        <w:rPr>
          <w:rFonts w:asciiTheme="majorHAnsi" w:hAnsiTheme="majorHAnsi" w:cstheme="majorHAnsi"/>
          <w:color w:val="222222"/>
          <w:shd w:val="clear" w:color="auto" w:fill="FFFFFF"/>
        </w:rPr>
        <w:t xml:space="preserve">hampoo </w:t>
      </w:r>
      <w:r w:rsidRPr="001758B6">
        <w:rPr>
          <w:rFonts w:asciiTheme="majorHAnsi" w:hAnsiTheme="majorHAnsi" w:cstheme="majorHAnsi"/>
          <w:color w:val="222222"/>
          <w:shd w:val="clear" w:color="auto" w:fill="FFFFFF"/>
        </w:rPr>
        <w:t>through the materials economy</w:t>
      </w:r>
      <w:r>
        <w:rPr>
          <w:rFonts w:asciiTheme="majorHAnsi" w:hAnsiTheme="majorHAnsi" w:cstheme="majorHAnsi"/>
          <w:color w:val="222222"/>
          <w:shd w:val="clear" w:color="auto" w:fill="FFFFFF"/>
        </w:rPr>
        <w:t>, the product leads to se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vere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problem</w:t>
      </w:r>
      <w:r>
        <w:rPr>
          <w:rFonts w:asciiTheme="majorHAnsi" w:hAnsiTheme="majorHAnsi" w:cstheme="majorHAnsi"/>
          <w:color w:val="222222"/>
          <w:shd w:val="clear" w:color="auto" w:fill="FFFFFF"/>
        </w:rPr>
        <w:t>s that may incur a lot of cost</w:t>
      </w:r>
      <w:r w:rsidR="00EF52B5">
        <w:rPr>
          <w:rFonts w:asciiTheme="majorHAnsi" w:hAnsiTheme="majorHAnsi" w:cstheme="majorHAnsi"/>
          <w:color w:val="222222"/>
          <w:shd w:val="clear" w:color="auto" w:fill="FFFFFF"/>
        </w:rPr>
        <w:t>s</w:t>
      </w:r>
      <w:r>
        <w:rPr>
          <w:rFonts w:asciiTheme="majorHAnsi" w:hAnsiTheme="majorHAnsi" w:cstheme="majorHAnsi"/>
          <w:color w:val="222222"/>
          <w:shd w:val="clear" w:color="auto" w:fill="FFFFFF"/>
        </w:rPr>
        <w:t xml:space="preserve"> to be corrected.</w:t>
      </w:r>
    </w:p>
    <w:p w:rsidR="00CE2C1C" w:rsidRDefault="006C6E8C">
      <w:pPr>
        <w:suppressAutoHyphens w:val="0"/>
        <w:rPr>
          <w:rFonts w:asciiTheme="majorHAnsi" w:hAnsiTheme="majorHAnsi" w:cstheme="majorHAnsi"/>
          <w:color w:val="222222"/>
          <w:shd w:val="clear" w:color="auto" w:fill="FFFFFF"/>
        </w:rPr>
      </w:pPr>
      <w:r>
        <w:rPr>
          <w:rFonts w:asciiTheme="majorHAnsi" w:hAnsiTheme="majorHAnsi" w:cstheme="majorHAnsi"/>
          <w:color w:val="222222"/>
          <w:shd w:val="clear" w:color="auto" w:fill="FFFFFF"/>
        </w:rPr>
        <w:br w:type="page"/>
      </w:r>
    </w:p>
    <w:p w:rsidR="00CE2C1C" w:rsidRPr="00CE2C1C" w:rsidRDefault="006C6E8C" w:rsidP="00CE2C1C">
      <w:pPr>
        <w:suppressAutoHyphens w:val="0"/>
        <w:ind w:left="720" w:hanging="720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lastRenderedPageBreak/>
        <w:t>Works Cited</w:t>
      </w:r>
    </w:p>
    <w:p w:rsidR="00CE2C1C" w:rsidRPr="00CE2C1C" w:rsidRDefault="006C6E8C" w:rsidP="00CE2C1C">
      <w:pPr>
        <w:suppressAutoHyphens w:val="0"/>
        <w:ind w:left="720" w:hanging="720"/>
        <w:rPr>
          <w:rFonts w:ascii="Times New Roman" w:eastAsia="Times New Roman" w:hAnsi="Times New Roman" w:cs="Times New Roman"/>
          <w:color w:val="000000"/>
          <w:lang w:eastAsia="en-US"/>
        </w:rPr>
      </w:pP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Arora, P. “Download Limit Exceeded.” </w:t>
      </w:r>
      <w:r w:rsidRPr="00CE2C1C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Citeseerx.Ist.Psu.Edu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, 2011, citeseerx.ist.psu.edu/viewdoc/download?doi=10.1.1.1079.5916&amp;rep=rep1&amp;type=pdf. Accessed 21 July 2020.</w:t>
      </w:r>
    </w:p>
    <w:p w:rsidR="00CE2C1C" w:rsidRPr="00CE2C1C" w:rsidRDefault="006C6E8C" w:rsidP="00CE2C1C">
      <w:pPr>
        <w:suppressAutoHyphens w:val="0"/>
        <w:ind w:left="720" w:hanging="720"/>
        <w:rPr>
          <w:rFonts w:ascii="Times New Roman" w:eastAsia="Times New Roman" w:hAnsi="Times New Roman" w:cs="Times New Roman"/>
          <w:color w:val="000000"/>
          <w:lang w:eastAsia="en-US"/>
        </w:rPr>
      </w:pP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 xml:space="preserve">Sigler, Michelle. “The 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Effects of Plastic Pollution on Aquatic Wildlife: Current Situations and Future Solutions.” </w:t>
      </w:r>
      <w:r w:rsidRPr="00CE2C1C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Water, Air, &amp; Soil Pollution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, vol. 225, no. 11, 18 Oct. 2014, 10.1007/s11270-014-2184-6.</w:t>
      </w:r>
    </w:p>
    <w:p w:rsidR="00CE2C1C" w:rsidRPr="00CE2C1C" w:rsidRDefault="006C6E8C" w:rsidP="00CE2C1C">
      <w:pPr>
        <w:suppressAutoHyphens w:val="0"/>
        <w:ind w:left="720" w:hanging="720"/>
        <w:rPr>
          <w:rFonts w:ascii="Times New Roman" w:eastAsia="Times New Roman" w:hAnsi="Times New Roman" w:cs="Times New Roman"/>
          <w:color w:val="000000"/>
          <w:lang w:eastAsia="en-US"/>
        </w:rPr>
      </w:pP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Trüeb, Ralph M. “Shampoos: Ingredients, Efficacy and Adverse Effects.” </w:t>
      </w:r>
      <w:r w:rsidRPr="00CE2C1C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Jour</w:t>
      </w:r>
      <w:r w:rsidRPr="00CE2C1C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nal Der Deutschen Dermatologischen Gesellschaft = Journal of the German Society of Dermatology: JDDG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, vol. 5, no. 5, 1 May 2007, pp. 356–365, www.ncbi.nlm.nih.gov/pubmed/17451380, 10.1111/j.1610-0387.2007.06304.x. Accessed 22 Feb. 2020.</w:t>
      </w:r>
    </w:p>
    <w:p w:rsidR="00BE4A11" w:rsidRPr="00D31A5C" w:rsidRDefault="006C6E8C" w:rsidP="00D31A5C">
      <w:pPr>
        <w:suppressAutoHyphens w:val="0"/>
        <w:ind w:left="720" w:hanging="720"/>
        <w:rPr>
          <w:rFonts w:ascii="Times New Roman" w:eastAsia="Times New Roman" w:hAnsi="Times New Roman" w:cs="Times New Roman"/>
          <w:color w:val="000000"/>
          <w:lang w:eastAsia="en-US"/>
        </w:rPr>
      </w:pP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 xml:space="preserve">Ying, Guang-Guo. 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“Fate, Behavior and Effects of Surfactants and Their Degradation Products in the Environment.” </w:t>
      </w:r>
      <w:r w:rsidRPr="00CE2C1C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Environment International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, vol. 32, no. 3, 1 Apr. 2006, pp. 417–431, www.sciencedirect.com/science/article/pii/S0160412005001625, 10.1016/j</w:t>
      </w:r>
      <w:bookmarkStart w:id="0" w:name="_GoBack"/>
      <w:bookmarkEnd w:id="0"/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.envint.2005.07.004. A</w:t>
      </w:r>
      <w:r w:rsidRPr="00CE2C1C">
        <w:rPr>
          <w:rFonts w:ascii="Times New Roman" w:eastAsia="Times New Roman" w:hAnsi="Times New Roman" w:cs="Times New Roman"/>
          <w:color w:val="000000"/>
          <w:lang w:eastAsia="en-US"/>
        </w:rPr>
        <w:t>ccessed 21 July 2020.</w:t>
      </w:r>
    </w:p>
    <w:sectPr w:rsidR="00BE4A11" w:rsidRPr="00D31A5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E8C" w:rsidRDefault="006C6E8C">
      <w:pPr>
        <w:spacing w:line="240" w:lineRule="auto"/>
      </w:pPr>
      <w:r>
        <w:separator/>
      </w:r>
    </w:p>
  </w:endnote>
  <w:endnote w:type="continuationSeparator" w:id="0">
    <w:p w:rsidR="006C6E8C" w:rsidRDefault="006C6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E8C" w:rsidRDefault="006C6E8C">
      <w:pPr>
        <w:spacing w:line="240" w:lineRule="auto"/>
      </w:pPr>
      <w:r>
        <w:separator/>
      </w:r>
    </w:p>
  </w:footnote>
  <w:footnote w:type="continuationSeparator" w:id="0">
    <w:p w:rsidR="006C6E8C" w:rsidRDefault="006C6E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4DD" w:rsidRDefault="006C6E8C">
    <w:pPr>
      <w:pStyle w:val="Header"/>
    </w:pPr>
    <w:r>
      <w:t>Surname</w:t>
    </w:r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4B6B6E">
      <w:rPr>
        <w:noProof/>
      </w:rPr>
      <w:t>5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4DD" w:rsidRDefault="006C6E8C">
    <w:pPr>
      <w:pStyle w:val="Header"/>
    </w:pPr>
    <w:r>
      <w:t>Surname</w:t>
    </w:r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4B6B6E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29E3C4C"/>
    <w:multiLevelType w:val="hybridMultilevel"/>
    <w:tmpl w:val="6256DC96"/>
    <w:lvl w:ilvl="0" w:tplc="DDF22ECE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3D660D2" w:tentative="1">
      <w:start w:val="1"/>
      <w:numFmt w:val="lowerLetter"/>
      <w:lvlText w:val="%2."/>
      <w:lvlJc w:val="left"/>
      <w:pPr>
        <w:ind w:left="2160" w:hanging="360"/>
      </w:pPr>
    </w:lvl>
    <w:lvl w:ilvl="2" w:tplc="D30064B4" w:tentative="1">
      <w:start w:val="1"/>
      <w:numFmt w:val="lowerRoman"/>
      <w:lvlText w:val="%3."/>
      <w:lvlJc w:val="right"/>
      <w:pPr>
        <w:ind w:left="2880" w:hanging="180"/>
      </w:pPr>
    </w:lvl>
    <w:lvl w:ilvl="3" w:tplc="A6E2D2A8" w:tentative="1">
      <w:start w:val="1"/>
      <w:numFmt w:val="decimal"/>
      <w:lvlText w:val="%4."/>
      <w:lvlJc w:val="left"/>
      <w:pPr>
        <w:ind w:left="3600" w:hanging="360"/>
      </w:pPr>
    </w:lvl>
    <w:lvl w:ilvl="4" w:tplc="2F808738" w:tentative="1">
      <w:start w:val="1"/>
      <w:numFmt w:val="lowerLetter"/>
      <w:lvlText w:val="%5."/>
      <w:lvlJc w:val="left"/>
      <w:pPr>
        <w:ind w:left="4320" w:hanging="360"/>
      </w:pPr>
    </w:lvl>
    <w:lvl w:ilvl="5" w:tplc="DB585F60" w:tentative="1">
      <w:start w:val="1"/>
      <w:numFmt w:val="lowerRoman"/>
      <w:lvlText w:val="%6."/>
      <w:lvlJc w:val="right"/>
      <w:pPr>
        <w:ind w:left="5040" w:hanging="180"/>
      </w:pPr>
    </w:lvl>
    <w:lvl w:ilvl="6" w:tplc="3EDC10DC" w:tentative="1">
      <w:start w:val="1"/>
      <w:numFmt w:val="decimal"/>
      <w:lvlText w:val="%7."/>
      <w:lvlJc w:val="left"/>
      <w:pPr>
        <w:ind w:left="5760" w:hanging="360"/>
      </w:pPr>
    </w:lvl>
    <w:lvl w:ilvl="7" w:tplc="20F4AF98" w:tentative="1">
      <w:start w:val="1"/>
      <w:numFmt w:val="lowerLetter"/>
      <w:lvlText w:val="%8."/>
      <w:lvlJc w:val="left"/>
      <w:pPr>
        <w:ind w:left="6480" w:hanging="360"/>
      </w:pPr>
    </w:lvl>
    <w:lvl w:ilvl="8" w:tplc="F3F6C14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B1B5787"/>
    <w:multiLevelType w:val="multilevel"/>
    <w:tmpl w:val="4572ABF8"/>
    <w:numStyleLink w:val="MLAOutline"/>
  </w:abstractNum>
  <w:abstractNum w:abstractNumId="19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A11"/>
    <w:rsid w:val="00040CBB"/>
    <w:rsid w:val="000B78C8"/>
    <w:rsid w:val="001463B2"/>
    <w:rsid w:val="00151FA2"/>
    <w:rsid w:val="001742A9"/>
    <w:rsid w:val="001758B6"/>
    <w:rsid w:val="001F62C0"/>
    <w:rsid w:val="00231589"/>
    <w:rsid w:val="002436F1"/>
    <w:rsid w:val="00245E02"/>
    <w:rsid w:val="0034106A"/>
    <w:rsid w:val="00353B66"/>
    <w:rsid w:val="00497698"/>
    <w:rsid w:val="004A2675"/>
    <w:rsid w:val="004B6B6E"/>
    <w:rsid w:val="004F196B"/>
    <w:rsid w:val="004F7139"/>
    <w:rsid w:val="00674AA8"/>
    <w:rsid w:val="00691EC1"/>
    <w:rsid w:val="006C6E8C"/>
    <w:rsid w:val="00735699"/>
    <w:rsid w:val="007C53FB"/>
    <w:rsid w:val="007E364F"/>
    <w:rsid w:val="008A1D70"/>
    <w:rsid w:val="008B7D18"/>
    <w:rsid w:val="008C2954"/>
    <w:rsid w:val="008F1F97"/>
    <w:rsid w:val="008F4052"/>
    <w:rsid w:val="00941D53"/>
    <w:rsid w:val="009D4EB3"/>
    <w:rsid w:val="009E1B03"/>
    <w:rsid w:val="00B13D1B"/>
    <w:rsid w:val="00B70531"/>
    <w:rsid w:val="00B818DF"/>
    <w:rsid w:val="00BD22C8"/>
    <w:rsid w:val="00BE4A11"/>
    <w:rsid w:val="00C7686F"/>
    <w:rsid w:val="00C85824"/>
    <w:rsid w:val="00CE2C1C"/>
    <w:rsid w:val="00D31A5C"/>
    <w:rsid w:val="00D475ED"/>
    <w:rsid w:val="00D52117"/>
    <w:rsid w:val="00DB0D39"/>
    <w:rsid w:val="00E14005"/>
    <w:rsid w:val="00E24E22"/>
    <w:rsid w:val="00E614DD"/>
    <w:rsid w:val="00EA37C3"/>
    <w:rsid w:val="00EF52B5"/>
    <w:rsid w:val="00F9444C"/>
    <w:rsid w:val="00FE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756C15D53214F6688B213D122D5C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AEC58-1AE0-4F87-B61D-7BF4CA12AC37}"/>
      </w:docPartPr>
      <w:docPartBody>
        <w:p w:rsidR="0034106A" w:rsidRDefault="005049F3">
          <w:pPr>
            <w:pStyle w:val="8756C15D53214F6688B213D122D5C86B"/>
          </w:pPr>
          <w: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64"/>
    <w:rsid w:val="000E5160"/>
    <w:rsid w:val="0034106A"/>
    <w:rsid w:val="005049F3"/>
    <w:rsid w:val="0053707D"/>
    <w:rsid w:val="0074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8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293C746F5347C983FBFDB6C6B7691C">
    <w:name w:val="E5293C746F5347C983FBFDB6C6B7691C"/>
  </w:style>
  <w:style w:type="paragraph" w:customStyle="1" w:styleId="B1EF05B295FF428EB5A3295E4B89C8B1">
    <w:name w:val="B1EF05B295FF428EB5A3295E4B89C8B1"/>
  </w:style>
  <w:style w:type="paragraph" w:customStyle="1" w:styleId="A035956FCEAD4C48BF1ADA1210BCA014">
    <w:name w:val="A035956FCEAD4C48BF1ADA1210BCA014"/>
  </w:style>
  <w:style w:type="paragraph" w:customStyle="1" w:styleId="8756C15D53214F6688B213D122D5C86B">
    <w:name w:val="8756C15D53214F6688B213D122D5C86B"/>
  </w:style>
  <w:style w:type="paragraph" w:customStyle="1" w:styleId="BC003123E4DD43D28D4E2CD1D6A388DE">
    <w:name w:val="BC003123E4DD43D28D4E2CD1D6A388DE"/>
  </w:style>
  <w:style w:type="paragraph" w:customStyle="1" w:styleId="F45F8EBB15EC4E75BBF4D9B724C55207">
    <w:name w:val="F45F8EBB15EC4E75BBF4D9B724C55207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8E0CB569DB624ACB8327BCCC174ED5F6">
    <w:name w:val="8E0CB569DB624ACB8327BCCC174ED5F6"/>
  </w:style>
  <w:style w:type="paragraph" w:customStyle="1" w:styleId="F34F6C5B7BEB4225BFCFC74718C0EAD6">
    <w:name w:val="F34F6C5B7BEB4225BFCFC74718C0EAD6"/>
  </w:style>
  <w:style w:type="paragraph" w:customStyle="1" w:styleId="7746AA267197467AA6049FDF06B4107D">
    <w:name w:val="7746AA267197467AA6049FDF06B4107D"/>
  </w:style>
  <w:style w:type="paragraph" w:customStyle="1" w:styleId="0787276129EC41E8B4422C70EA70E349">
    <w:name w:val="0787276129EC41E8B4422C70EA70E349"/>
  </w:style>
  <w:style w:type="paragraph" w:customStyle="1" w:styleId="53894E55B9FA48609F0B617BF97E00BD">
    <w:name w:val="53894E55B9FA48609F0B617BF97E00BD"/>
  </w:style>
  <w:style w:type="paragraph" w:customStyle="1" w:styleId="ABA6B22F68794873BE1CBCEDD8556644">
    <w:name w:val="ABA6B22F68794873BE1CBCEDD8556644"/>
  </w:style>
  <w:style w:type="paragraph" w:customStyle="1" w:styleId="7A7BED2C90BC4A2EB41630430B006A10">
    <w:name w:val="7A7BED2C90BC4A2EB41630430B006A10"/>
  </w:style>
  <w:style w:type="paragraph" w:customStyle="1" w:styleId="54DEB80CF3264B9FBE77433690CC51D8">
    <w:name w:val="54DEB80CF3264B9FBE77433690CC51D8"/>
  </w:style>
  <w:style w:type="paragraph" w:customStyle="1" w:styleId="9BAF773EBD8647C385650DCCC9D6AE39">
    <w:name w:val="9BAF773EBD8647C385650DCCC9D6AE39"/>
  </w:style>
  <w:style w:type="paragraph" w:customStyle="1" w:styleId="2E8F64449D794488AAFB779D5A2AF5B7">
    <w:name w:val="2E8F64449D794488AAFB779D5A2AF5B7"/>
  </w:style>
  <w:style w:type="paragraph" w:customStyle="1" w:styleId="BE22B2F17DA74A868FE5610DA7E75E77">
    <w:name w:val="BE22B2F17DA74A868FE5610DA7E75E77"/>
  </w:style>
  <w:style w:type="paragraph" w:customStyle="1" w:styleId="978FDF07C329421A8655B776BB459C1F">
    <w:name w:val="978FDF07C329421A8655B776BB459C1F"/>
  </w:style>
  <w:style w:type="paragraph" w:customStyle="1" w:styleId="EE312A5F66DA4E219C459FE5FD15537F">
    <w:name w:val="EE312A5F66DA4E219C459FE5FD15537F"/>
  </w:style>
  <w:style w:type="paragraph" w:customStyle="1" w:styleId="40196D84B8C0417AB071A7E6F200EE4B">
    <w:name w:val="40196D84B8C0417AB071A7E6F200EE4B"/>
  </w:style>
  <w:style w:type="paragraph" w:customStyle="1" w:styleId="24D575135F2B429F82D3B59F3AEB259B">
    <w:name w:val="24D575135F2B429F82D3B59F3AEB259B"/>
  </w:style>
  <w:style w:type="paragraph" w:customStyle="1" w:styleId="E58B821EAA9842ED8179B885EB7AD42B">
    <w:name w:val="E58B821EAA9842ED8179B885EB7AD42B"/>
  </w:style>
  <w:style w:type="paragraph" w:customStyle="1" w:styleId="C3532865B9CB4FFCA1386568E6066340">
    <w:name w:val="C3532865B9CB4FFCA1386568E6066340"/>
  </w:style>
  <w:style w:type="paragraph" w:customStyle="1" w:styleId="51C8CA601144424DBE3AAA8866CEDB86">
    <w:name w:val="51C8CA601144424DBE3AAA8866CEDB86"/>
  </w:style>
  <w:style w:type="paragraph" w:customStyle="1" w:styleId="FC7D8449791948C49DDEFEC3A7BC6774">
    <w:name w:val="FC7D8449791948C49DDEFEC3A7BC6774"/>
  </w:style>
  <w:style w:type="paragraph" w:customStyle="1" w:styleId="B01D8849E4BC47CF90281BAFE6D0A131">
    <w:name w:val="B01D8849E4BC47CF90281BAFE6D0A131"/>
  </w:style>
  <w:style w:type="paragraph" w:customStyle="1" w:styleId="53DA1C189DCD457CB76A39FD5A8D21CA">
    <w:name w:val="53DA1C189DCD457CB76A39FD5A8D21CA"/>
  </w:style>
  <w:style w:type="paragraph" w:customStyle="1" w:styleId="780D19D33DCC464993E769AE1532EE32">
    <w:name w:val="780D19D33DCC464993E769AE1532EE32"/>
  </w:style>
  <w:style w:type="paragraph" w:customStyle="1" w:styleId="720954A13B2C495DAAEE78767FDACFF6">
    <w:name w:val="720954A13B2C495DAAEE78767FDACFF6"/>
  </w:style>
  <w:style w:type="paragraph" w:customStyle="1" w:styleId="F9B497733C7842D88019834CE1A0805F">
    <w:name w:val="F9B497733C7842D88019834CE1A0805F"/>
  </w:style>
  <w:style w:type="paragraph" w:customStyle="1" w:styleId="27547C8A2BC94CE7836117F42927398C">
    <w:name w:val="27547C8A2BC94CE7836117F42927398C"/>
  </w:style>
  <w:style w:type="paragraph" w:customStyle="1" w:styleId="0B3711D4E3674A8CA1D6998F4C502078">
    <w:name w:val="0B3711D4E3674A8CA1D6998F4C502078"/>
  </w:style>
  <w:style w:type="paragraph" w:customStyle="1" w:styleId="A37F080EA56D4E7FB0D88BC69DC6C332">
    <w:name w:val="A37F080EA56D4E7FB0D88BC69DC6C332"/>
  </w:style>
  <w:style w:type="paragraph" w:customStyle="1" w:styleId="66CC135ED01242848DB0C62DAF9BECD7">
    <w:name w:val="66CC135ED01242848DB0C62DAF9BECD7"/>
  </w:style>
  <w:style w:type="paragraph" w:customStyle="1" w:styleId="57CD3794052E40C0A5CBBB69559B6C4B">
    <w:name w:val="57CD3794052E40C0A5CBBB69559B6C4B"/>
  </w:style>
  <w:style w:type="paragraph" w:customStyle="1" w:styleId="A6A4100490D84776BA67CCE2A2898E7D">
    <w:name w:val="A6A4100490D84776BA67CCE2A2898E7D"/>
  </w:style>
  <w:style w:type="paragraph" w:customStyle="1" w:styleId="4E8031A49A7B4A73A7E7575C544EA66D">
    <w:name w:val="4E8031A49A7B4A73A7E7575C544EA66D"/>
  </w:style>
  <w:style w:type="paragraph" w:customStyle="1" w:styleId="6A345AD37D6344A0B0532159B91D4D37">
    <w:name w:val="6A345AD37D6344A0B0532159B91D4D37"/>
  </w:style>
  <w:style w:type="paragraph" w:customStyle="1" w:styleId="9CE93D9A1152408BAEB4ECC8F8A45324">
    <w:name w:val="9CE93D9A1152408BAEB4ECC8F8A45324"/>
  </w:style>
  <w:style w:type="paragraph" w:customStyle="1" w:styleId="8394A375C53A4E5C92809DDF6C03B40E">
    <w:name w:val="8394A375C53A4E5C92809DDF6C03B40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8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293C746F5347C983FBFDB6C6B7691C">
    <w:name w:val="E5293C746F5347C983FBFDB6C6B7691C"/>
  </w:style>
  <w:style w:type="paragraph" w:customStyle="1" w:styleId="B1EF05B295FF428EB5A3295E4B89C8B1">
    <w:name w:val="B1EF05B295FF428EB5A3295E4B89C8B1"/>
  </w:style>
  <w:style w:type="paragraph" w:customStyle="1" w:styleId="A035956FCEAD4C48BF1ADA1210BCA014">
    <w:name w:val="A035956FCEAD4C48BF1ADA1210BCA014"/>
  </w:style>
  <w:style w:type="paragraph" w:customStyle="1" w:styleId="8756C15D53214F6688B213D122D5C86B">
    <w:name w:val="8756C15D53214F6688B213D122D5C86B"/>
  </w:style>
  <w:style w:type="paragraph" w:customStyle="1" w:styleId="BC003123E4DD43D28D4E2CD1D6A388DE">
    <w:name w:val="BC003123E4DD43D28D4E2CD1D6A388DE"/>
  </w:style>
  <w:style w:type="paragraph" w:customStyle="1" w:styleId="F45F8EBB15EC4E75BBF4D9B724C55207">
    <w:name w:val="F45F8EBB15EC4E75BBF4D9B724C55207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8E0CB569DB624ACB8327BCCC174ED5F6">
    <w:name w:val="8E0CB569DB624ACB8327BCCC174ED5F6"/>
  </w:style>
  <w:style w:type="paragraph" w:customStyle="1" w:styleId="F34F6C5B7BEB4225BFCFC74718C0EAD6">
    <w:name w:val="F34F6C5B7BEB4225BFCFC74718C0EAD6"/>
  </w:style>
  <w:style w:type="paragraph" w:customStyle="1" w:styleId="7746AA267197467AA6049FDF06B4107D">
    <w:name w:val="7746AA267197467AA6049FDF06B4107D"/>
  </w:style>
  <w:style w:type="paragraph" w:customStyle="1" w:styleId="0787276129EC41E8B4422C70EA70E349">
    <w:name w:val="0787276129EC41E8B4422C70EA70E349"/>
  </w:style>
  <w:style w:type="paragraph" w:customStyle="1" w:styleId="53894E55B9FA48609F0B617BF97E00BD">
    <w:name w:val="53894E55B9FA48609F0B617BF97E00BD"/>
  </w:style>
  <w:style w:type="paragraph" w:customStyle="1" w:styleId="ABA6B22F68794873BE1CBCEDD8556644">
    <w:name w:val="ABA6B22F68794873BE1CBCEDD8556644"/>
  </w:style>
  <w:style w:type="paragraph" w:customStyle="1" w:styleId="7A7BED2C90BC4A2EB41630430B006A10">
    <w:name w:val="7A7BED2C90BC4A2EB41630430B006A10"/>
  </w:style>
  <w:style w:type="paragraph" w:customStyle="1" w:styleId="54DEB80CF3264B9FBE77433690CC51D8">
    <w:name w:val="54DEB80CF3264B9FBE77433690CC51D8"/>
  </w:style>
  <w:style w:type="paragraph" w:customStyle="1" w:styleId="9BAF773EBD8647C385650DCCC9D6AE39">
    <w:name w:val="9BAF773EBD8647C385650DCCC9D6AE39"/>
  </w:style>
  <w:style w:type="paragraph" w:customStyle="1" w:styleId="2E8F64449D794488AAFB779D5A2AF5B7">
    <w:name w:val="2E8F64449D794488AAFB779D5A2AF5B7"/>
  </w:style>
  <w:style w:type="paragraph" w:customStyle="1" w:styleId="BE22B2F17DA74A868FE5610DA7E75E77">
    <w:name w:val="BE22B2F17DA74A868FE5610DA7E75E77"/>
  </w:style>
  <w:style w:type="paragraph" w:customStyle="1" w:styleId="978FDF07C329421A8655B776BB459C1F">
    <w:name w:val="978FDF07C329421A8655B776BB459C1F"/>
  </w:style>
  <w:style w:type="paragraph" w:customStyle="1" w:styleId="EE312A5F66DA4E219C459FE5FD15537F">
    <w:name w:val="EE312A5F66DA4E219C459FE5FD15537F"/>
  </w:style>
  <w:style w:type="paragraph" w:customStyle="1" w:styleId="40196D84B8C0417AB071A7E6F200EE4B">
    <w:name w:val="40196D84B8C0417AB071A7E6F200EE4B"/>
  </w:style>
  <w:style w:type="paragraph" w:customStyle="1" w:styleId="24D575135F2B429F82D3B59F3AEB259B">
    <w:name w:val="24D575135F2B429F82D3B59F3AEB259B"/>
  </w:style>
  <w:style w:type="paragraph" w:customStyle="1" w:styleId="E58B821EAA9842ED8179B885EB7AD42B">
    <w:name w:val="E58B821EAA9842ED8179B885EB7AD42B"/>
  </w:style>
  <w:style w:type="paragraph" w:customStyle="1" w:styleId="C3532865B9CB4FFCA1386568E6066340">
    <w:name w:val="C3532865B9CB4FFCA1386568E6066340"/>
  </w:style>
  <w:style w:type="paragraph" w:customStyle="1" w:styleId="51C8CA601144424DBE3AAA8866CEDB86">
    <w:name w:val="51C8CA601144424DBE3AAA8866CEDB86"/>
  </w:style>
  <w:style w:type="paragraph" w:customStyle="1" w:styleId="FC7D8449791948C49DDEFEC3A7BC6774">
    <w:name w:val="FC7D8449791948C49DDEFEC3A7BC6774"/>
  </w:style>
  <w:style w:type="paragraph" w:customStyle="1" w:styleId="B01D8849E4BC47CF90281BAFE6D0A131">
    <w:name w:val="B01D8849E4BC47CF90281BAFE6D0A131"/>
  </w:style>
  <w:style w:type="paragraph" w:customStyle="1" w:styleId="53DA1C189DCD457CB76A39FD5A8D21CA">
    <w:name w:val="53DA1C189DCD457CB76A39FD5A8D21CA"/>
  </w:style>
  <w:style w:type="paragraph" w:customStyle="1" w:styleId="780D19D33DCC464993E769AE1532EE32">
    <w:name w:val="780D19D33DCC464993E769AE1532EE32"/>
  </w:style>
  <w:style w:type="paragraph" w:customStyle="1" w:styleId="720954A13B2C495DAAEE78767FDACFF6">
    <w:name w:val="720954A13B2C495DAAEE78767FDACFF6"/>
  </w:style>
  <w:style w:type="paragraph" w:customStyle="1" w:styleId="F9B497733C7842D88019834CE1A0805F">
    <w:name w:val="F9B497733C7842D88019834CE1A0805F"/>
  </w:style>
  <w:style w:type="paragraph" w:customStyle="1" w:styleId="27547C8A2BC94CE7836117F42927398C">
    <w:name w:val="27547C8A2BC94CE7836117F42927398C"/>
  </w:style>
  <w:style w:type="paragraph" w:customStyle="1" w:styleId="0B3711D4E3674A8CA1D6998F4C502078">
    <w:name w:val="0B3711D4E3674A8CA1D6998F4C502078"/>
  </w:style>
  <w:style w:type="paragraph" w:customStyle="1" w:styleId="A37F080EA56D4E7FB0D88BC69DC6C332">
    <w:name w:val="A37F080EA56D4E7FB0D88BC69DC6C332"/>
  </w:style>
  <w:style w:type="paragraph" w:customStyle="1" w:styleId="66CC135ED01242848DB0C62DAF9BECD7">
    <w:name w:val="66CC135ED01242848DB0C62DAF9BECD7"/>
  </w:style>
  <w:style w:type="paragraph" w:customStyle="1" w:styleId="57CD3794052E40C0A5CBBB69559B6C4B">
    <w:name w:val="57CD3794052E40C0A5CBBB69559B6C4B"/>
  </w:style>
  <w:style w:type="paragraph" w:customStyle="1" w:styleId="A6A4100490D84776BA67CCE2A2898E7D">
    <w:name w:val="A6A4100490D84776BA67CCE2A2898E7D"/>
  </w:style>
  <w:style w:type="paragraph" w:customStyle="1" w:styleId="4E8031A49A7B4A73A7E7575C544EA66D">
    <w:name w:val="4E8031A49A7B4A73A7E7575C544EA66D"/>
  </w:style>
  <w:style w:type="paragraph" w:customStyle="1" w:styleId="6A345AD37D6344A0B0532159B91D4D37">
    <w:name w:val="6A345AD37D6344A0B0532159B91D4D37"/>
  </w:style>
  <w:style w:type="paragraph" w:customStyle="1" w:styleId="9CE93D9A1152408BAEB4ECC8F8A45324">
    <w:name w:val="9CE93D9A1152408BAEB4ECC8F8A45324"/>
  </w:style>
  <w:style w:type="paragraph" w:customStyle="1" w:styleId="8394A375C53A4E5C92809DDF6C03B40E">
    <w:name w:val="8394A375C53A4E5C92809DDF6C03B4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0</TotalTime>
  <Pages>5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2020-07-21T13:53:00Z</dcterms:created>
  <dcterms:modified xsi:type="dcterms:W3CDTF">2020-07-21T13:53:00Z</dcterms:modified>
</cp:coreProperties>
</file>